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7FFA" w:rsidRPr="00DD5BF5" w:rsidTr="0001773B">
        <w:tc>
          <w:tcPr>
            <w:tcW w:w="9923" w:type="dxa"/>
          </w:tcPr>
          <w:p w:rsidR="00037FFA" w:rsidRPr="00DD5BF5" w:rsidRDefault="00A1328B" w:rsidP="00037FFA">
            <w:pPr>
              <w:ind w:left="4536" w:firstLine="0"/>
              <w:outlineLvl w:val="0"/>
              <w:rPr>
                <w:sz w:val="20"/>
              </w:rPr>
            </w:pPr>
            <w:r w:rsidRPr="00A1328B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37FFA" w:rsidRPr="00DD5BF5" w:rsidRDefault="00037FFA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37FFA" w:rsidRPr="00DD5BF5" w:rsidRDefault="00037FFA" w:rsidP="00037FFA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7FFA" w:rsidRPr="00DD5BF5" w:rsidRDefault="00037FFA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7FFA" w:rsidRPr="00DD5BF5" w:rsidRDefault="00037FFA" w:rsidP="00037FFA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7FFA" w:rsidRPr="00DD5BF5" w:rsidRDefault="00037FFA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37FFA" w:rsidRPr="007861AD" w:rsidRDefault="00037FFA" w:rsidP="00037FFA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8715CC">
              <w:rPr>
                <w:szCs w:val="28"/>
                <w:u w:val="single"/>
              </w:rPr>
              <w:t>10.04.2017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8715CC">
              <w:rPr>
                <w:szCs w:val="28"/>
                <w:u w:val="single"/>
              </w:rPr>
              <w:t>1533</w:t>
            </w:r>
            <w:r w:rsidRPr="007861AD">
              <w:rPr>
                <w:szCs w:val="28"/>
                <w:u w:val="single"/>
              </w:rPr>
              <w:tab/>
            </w:r>
          </w:p>
          <w:p w:rsidR="00037FFA" w:rsidRPr="00DD5BF5" w:rsidRDefault="00037FFA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452EF0" w:rsidTr="00355A5C">
        <w:trPr>
          <w:trHeight w:val="583"/>
        </w:trPr>
        <w:tc>
          <w:tcPr>
            <w:tcW w:w="4537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B2420A">
              <w:rPr>
                <w:bCs/>
                <w:iCs/>
                <w:szCs w:val="28"/>
              </w:rPr>
              <w:t>03-02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037FFA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1328B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8C30DF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8C30DF" w:rsidRPr="008C30DF">
        <w:rPr>
          <w:szCs w:val="28"/>
          <w:u w:val="single"/>
        </w:rPr>
        <w:t>10.04.2017</w:t>
      </w:r>
      <w:r w:rsidRPr="00467901">
        <w:rPr>
          <w:szCs w:val="28"/>
        </w:rPr>
        <w:t xml:space="preserve"> № </w:t>
      </w:r>
      <w:bookmarkStart w:id="0" w:name="_GoBack"/>
      <w:r w:rsidR="008C30DF" w:rsidRPr="008C30DF">
        <w:rPr>
          <w:szCs w:val="28"/>
          <w:u w:val="single"/>
        </w:rPr>
        <w:t>1533</w:t>
      </w:r>
    </w:p>
    <w:bookmarkEnd w:id="0"/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E662B" w:rsidRPr="008E662B" w:rsidRDefault="0009571A" w:rsidP="00EA1FF9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62B" w:rsidRPr="008E662B" w:rsidSect="00EA1FF9">
      <w:headerReference w:type="even" r:id="rId17"/>
      <w:headerReference w:type="default" r:id="rId18"/>
      <w:headerReference w:type="first" r:id="rId19"/>
      <w:pgSz w:w="23814" w:h="16839" w:orient="landscape" w:code="8"/>
      <w:pgMar w:top="1418" w:right="425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273" w:rsidRDefault="009C5273" w:rsidP="007B56B1">
      <w:r>
        <w:separator/>
      </w:r>
    </w:p>
    <w:p w:rsidR="009C5273" w:rsidRDefault="009C5273"/>
  </w:endnote>
  <w:endnote w:type="continuationSeparator" w:id="0">
    <w:p w:rsidR="009C5273" w:rsidRDefault="009C5273" w:rsidP="007B56B1">
      <w:r>
        <w:continuationSeparator/>
      </w:r>
    </w:p>
    <w:p w:rsidR="009C5273" w:rsidRDefault="009C527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273" w:rsidRDefault="009C5273" w:rsidP="007B56B1">
      <w:r>
        <w:separator/>
      </w:r>
    </w:p>
    <w:p w:rsidR="009C5273" w:rsidRDefault="009C5273"/>
  </w:footnote>
  <w:footnote w:type="continuationSeparator" w:id="0">
    <w:p w:rsidR="009C5273" w:rsidRDefault="009C5273" w:rsidP="007B56B1">
      <w:r>
        <w:continuationSeparator/>
      </w:r>
    </w:p>
    <w:p w:rsidR="009C5273" w:rsidRDefault="009C527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Default="00A1328B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C527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37FFA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9C5273" w:rsidRDefault="009C527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Pr="0067104A" w:rsidRDefault="009C5273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Pr="004722AC" w:rsidRDefault="009C5273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Pr="000E35E1" w:rsidRDefault="00A1328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C527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C527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Pr="009413F6" w:rsidRDefault="009C5273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9C5273" w:rsidRDefault="009C5273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9C5273" w:rsidRDefault="00A1328B">
        <w:pPr>
          <w:pStyle w:val="a3"/>
          <w:jc w:val="center"/>
        </w:pPr>
        <w:r>
          <w:fldChar w:fldCharType="begin"/>
        </w:r>
        <w:r w:rsidR="008C30DF">
          <w:instrText xml:space="preserve"> PAGE   \* MERGEFORMAT </w:instrText>
        </w:r>
        <w:r>
          <w:fldChar w:fldCharType="separate"/>
        </w:r>
        <w:r w:rsidR="009C52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3" w:rsidRPr="004722AC" w:rsidRDefault="009C5273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37FFA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71A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6C8D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29E1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A5C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9A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BD2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D5F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0BA6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D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77875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21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2CC6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37BF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5FA0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E7FF0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15CC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0CE6"/>
    <w:rsid w:val="008C2528"/>
    <w:rsid w:val="008C2611"/>
    <w:rsid w:val="008C2B5C"/>
    <w:rsid w:val="008C2BF5"/>
    <w:rsid w:val="008C30DF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AC1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273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28B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20A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602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1FF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945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B9B9C27-5056-4419-8415-2795DA03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254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2017-03-21T06:01:00Z</cp:lastPrinted>
  <dcterms:created xsi:type="dcterms:W3CDTF">2017-04-10T09:01:00Z</dcterms:created>
  <dcterms:modified xsi:type="dcterms:W3CDTF">2017-04-10T09:01:00Z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